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F8" w:rsidRPr="00E02912" w:rsidRDefault="005A26F8" w:rsidP="00E02912">
      <w:pPr>
        <w:widowControl/>
        <w:spacing w:line="80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E0291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連結運用公務檔案及調查資料之情形</w:t>
      </w:r>
    </w:p>
    <w:p w:rsidR="005A26F8" w:rsidRDefault="005A26F8" w:rsidP="00E02912">
      <w:pPr>
        <w:widowControl/>
        <w:spacing w:line="800" w:lineRule="exact"/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</w:pPr>
      <w:r w:rsidRPr="00CF72EC"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  <w:t>(</w:t>
      </w:r>
      <w:r w:rsidRPr="00CF72EC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機關或單位名稱</w:t>
      </w:r>
      <w:r w:rsidRPr="00CF72EC"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  <w:t>)</w:t>
      </w:r>
      <w:r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  <w:t>-[</w:t>
      </w:r>
      <w:r w:rsidRPr="00CF72EC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調查名稱</w:t>
      </w:r>
      <w:r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  <w:t>]</w:t>
      </w:r>
    </w:p>
    <w:p w:rsidR="005A26F8" w:rsidRPr="00E43531" w:rsidRDefault="005A26F8" w:rsidP="00E02912">
      <w:pPr>
        <w:widowControl/>
        <w:spacing w:line="8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bookmarkStart w:id="0" w:name="_GoBack"/>
      <w:bookmarkEnd w:id="0"/>
    </w:p>
    <w:p w:rsidR="005A26F8" w:rsidRPr="0089373E" w:rsidRDefault="005A26F8" w:rsidP="00254899">
      <w:pPr>
        <w:widowControl/>
        <w:spacing w:line="6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□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1.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有運用，運用情形為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(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可複選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)</w:t>
      </w:r>
    </w:p>
    <w:p w:rsidR="005A26F8" w:rsidRPr="0089373E" w:rsidRDefault="005A26F8" w:rsidP="00254899">
      <w:pPr>
        <w:widowControl/>
        <w:spacing w:line="600" w:lineRule="exact"/>
        <w:ind w:leftChars="177" w:left="1125" w:hangingChars="250" w:hanging="70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□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(1)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簡化調查問項，運用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a)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公務檔案名稱為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________________________ 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b)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調查資料名稱為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________________________</w:t>
      </w:r>
    </w:p>
    <w:p w:rsidR="005A26F8" w:rsidRPr="0089373E" w:rsidRDefault="005A26F8" w:rsidP="00254899">
      <w:pPr>
        <w:widowControl/>
        <w:spacing w:line="600" w:lineRule="exact"/>
        <w:ind w:leftChars="177" w:left="1125" w:hangingChars="250" w:hanging="70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□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(2)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連結檔案產生統計結果，運用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a)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公務檔案名稱為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________________________ 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b)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調查資料名稱為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________________________</w:t>
      </w:r>
    </w:p>
    <w:p w:rsidR="005A26F8" w:rsidRPr="0089373E" w:rsidRDefault="005A26F8" w:rsidP="00254899">
      <w:pPr>
        <w:widowControl/>
        <w:spacing w:line="600" w:lineRule="exact"/>
        <w:ind w:leftChars="177" w:left="1125" w:hangingChars="250" w:hanging="70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□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(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3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其他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________________________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，運用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a)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公務檔案名稱為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________________________ 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</w:p>
    <w:p w:rsidR="005A26F8" w:rsidRPr="0089373E" w:rsidRDefault="005A26F8" w:rsidP="00254899">
      <w:pPr>
        <w:widowControl/>
        <w:spacing w:line="600" w:lineRule="exact"/>
        <w:ind w:leftChars="427" w:left="1025" w:firstLineChars="50" w:firstLine="14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b)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調查資料名稱為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________________________</w:t>
      </w:r>
    </w:p>
    <w:p w:rsidR="005A26F8" w:rsidRPr="0089373E" w:rsidRDefault="005A26F8" w:rsidP="00254899">
      <w:pPr>
        <w:widowControl/>
        <w:spacing w:line="6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□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2.</w:t>
      </w:r>
      <w:r w:rsidRPr="0089373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無運用</w:t>
      </w:r>
    </w:p>
    <w:p w:rsidR="005A26F8" w:rsidRDefault="005A26F8" w:rsidP="000C3727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A26F8" w:rsidRDefault="005A26F8" w:rsidP="000C3727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A26F8" w:rsidRDefault="005A26F8" w:rsidP="000C3727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-----------------------------------------------------------</w:t>
      </w:r>
    </w:p>
    <w:p w:rsidR="005A26F8" w:rsidRDefault="005A26F8" w:rsidP="000C3727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填表人</w:t>
      </w:r>
      <w:r>
        <w:rPr>
          <w:rFonts w:ascii="新細明體" w:hAnsi="新細明體" w:hint="eastAsia"/>
          <w:sz w:val="28"/>
          <w:szCs w:val="28"/>
        </w:rPr>
        <w:t>：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</w:t>
      </w:r>
    </w:p>
    <w:p w:rsidR="005A26F8" w:rsidRPr="000C3727" w:rsidRDefault="005A26F8" w:rsidP="000C3727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連絡電話</w:t>
      </w:r>
      <w:r>
        <w:rPr>
          <w:rFonts w:ascii="新細明體" w:hAnsi="新細明體" w:hint="eastAsia"/>
          <w:sz w:val="28"/>
          <w:szCs w:val="28"/>
        </w:rPr>
        <w:t>：</w:t>
      </w:r>
      <w:r w:rsidRPr="0089373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_____________</w:t>
      </w:r>
    </w:p>
    <w:sectPr w:rsidR="005A26F8" w:rsidRPr="000C3727" w:rsidSect="005D0F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6F8" w:rsidRDefault="005A26F8" w:rsidP="00BB2DC6">
      <w:r>
        <w:separator/>
      </w:r>
    </w:p>
  </w:endnote>
  <w:endnote w:type="continuationSeparator" w:id="0">
    <w:p w:rsidR="005A26F8" w:rsidRDefault="005A26F8" w:rsidP="00BB2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6F8" w:rsidRDefault="005A26F8" w:rsidP="00BB2DC6">
      <w:r>
        <w:separator/>
      </w:r>
    </w:p>
  </w:footnote>
  <w:footnote w:type="continuationSeparator" w:id="0">
    <w:p w:rsidR="005A26F8" w:rsidRDefault="005A26F8" w:rsidP="00BB2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727"/>
    <w:rsid w:val="00042D0F"/>
    <w:rsid w:val="00063B26"/>
    <w:rsid w:val="00083A04"/>
    <w:rsid w:val="000C3727"/>
    <w:rsid w:val="000D7ACD"/>
    <w:rsid w:val="001856B5"/>
    <w:rsid w:val="001B405D"/>
    <w:rsid w:val="00254899"/>
    <w:rsid w:val="002C138E"/>
    <w:rsid w:val="003D3FB5"/>
    <w:rsid w:val="005346C4"/>
    <w:rsid w:val="005A26F8"/>
    <w:rsid w:val="005C1202"/>
    <w:rsid w:val="005D0FC2"/>
    <w:rsid w:val="006A5AE8"/>
    <w:rsid w:val="00705610"/>
    <w:rsid w:val="00757D63"/>
    <w:rsid w:val="007D5775"/>
    <w:rsid w:val="00820C5B"/>
    <w:rsid w:val="0089373E"/>
    <w:rsid w:val="00943643"/>
    <w:rsid w:val="00A4531D"/>
    <w:rsid w:val="00AE26CA"/>
    <w:rsid w:val="00B953AD"/>
    <w:rsid w:val="00BA36C9"/>
    <w:rsid w:val="00BB2DC6"/>
    <w:rsid w:val="00CA4875"/>
    <w:rsid w:val="00CA6705"/>
    <w:rsid w:val="00CC3801"/>
    <w:rsid w:val="00CF72EC"/>
    <w:rsid w:val="00D2556E"/>
    <w:rsid w:val="00DB5ACB"/>
    <w:rsid w:val="00E02912"/>
    <w:rsid w:val="00E361FB"/>
    <w:rsid w:val="00E43531"/>
    <w:rsid w:val="00E7148B"/>
    <w:rsid w:val="00FB16C5"/>
    <w:rsid w:val="00FD4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C2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2DC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B2DC6"/>
    <w:rPr>
      <w:sz w:val="20"/>
    </w:rPr>
  </w:style>
  <w:style w:type="paragraph" w:styleId="Footer">
    <w:name w:val="footer"/>
    <w:basedOn w:val="Normal"/>
    <w:link w:val="FooterChar"/>
    <w:uiPriority w:val="99"/>
    <w:rsid w:val="00BB2DC6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2DC6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4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65</Words>
  <Characters>371</Characters>
  <Application>Microsoft Office Outlook</Application>
  <DocSecurity>0</DocSecurity>
  <Lines>0</Lines>
  <Paragraphs>0</Paragraphs>
  <ScaleCrop>false</ScaleCrop>
  <Company>dgbas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連結運用公務檔案及調查資料之情形</dc:title>
  <dc:subject/>
  <dc:creator>張一穗</dc:creator>
  <cp:keywords/>
  <dc:description/>
  <cp:lastModifiedBy>03116</cp:lastModifiedBy>
  <cp:revision>2</cp:revision>
  <cp:lastPrinted>2016-01-13T07:46:00Z</cp:lastPrinted>
  <dcterms:created xsi:type="dcterms:W3CDTF">2018-02-21T03:29:00Z</dcterms:created>
  <dcterms:modified xsi:type="dcterms:W3CDTF">2018-02-21T03:29:00Z</dcterms:modified>
</cp:coreProperties>
</file>