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F48" w:rsidRPr="006E60B8" w:rsidRDefault="00802F48" w:rsidP="006E60B8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6E60B8">
        <w:rPr>
          <w:rFonts w:ascii="標楷體" w:eastAsia="標楷體" w:hAnsi="標楷體" w:hint="eastAsia"/>
          <w:sz w:val="32"/>
          <w:szCs w:val="32"/>
        </w:rPr>
        <w:t>馬公湖西家庭福利服務中心簡介</w:t>
      </w:r>
    </w:p>
    <w:p w:rsidR="00802F48" w:rsidRPr="006E60B8" w:rsidRDefault="00802F48" w:rsidP="006E60B8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802F48" w:rsidRPr="00F20543" w:rsidRDefault="00802F48">
      <w:pPr>
        <w:rPr>
          <w:rFonts w:ascii="標楷體" w:eastAsia="標楷體" w:hAnsi="標楷體"/>
        </w:rPr>
      </w:pPr>
    </w:p>
    <w:p w:rsidR="00802F48" w:rsidRPr="00D321F6" w:rsidRDefault="00802F48">
      <w:r w:rsidRPr="008B0E6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0" o:spid="_x0000_i1025" type="#_x0000_t75" alt="DM.JPG" style="width:462pt;height:501.75pt;visibility:visible">
            <v:imagedata r:id="rId6" o:title=""/>
          </v:shape>
        </w:pict>
      </w:r>
    </w:p>
    <w:sectPr w:rsidR="00802F48" w:rsidRPr="00D321F6" w:rsidSect="006E60B8">
      <w:pgSz w:w="11906" w:h="16838"/>
      <w:pgMar w:top="1440" w:right="1133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F48" w:rsidRDefault="00802F48" w:rsidP="006E60B8">
      <w:r>
        <w:separator/>
      </w:r>
    </w:p>
  </w:endnote>
  <w:endnote w:type="continuationSeparator" w:id="0">
    <w:p w:rsidR="00802F48" w:rsidRDefault="00802F48" w:rsidP="006E60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F48" w:rsidRDefault="00802F48" w:rsidP="006E60B8">
      <w:r>
        <w:separator/>
      </w:r>
    </w:p>
  </w:footnote>
  <w:footnote w:type="continuationSeparator" w:id="0">
    <w:p w:rsidR="00802F48" w:rsidRDefault="00802F48" w:rsidP="006E60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326F"/>
    <w:rsid w:val="001B2CB8"/>
    <w:rsid w:val="00334403"/>
    <w:rsid w:val="00452A55"/>
    <w:rsid w:val="00582A5A"/>
    <w:rsid w:val="006B3AD1"/>
    <w:rsid w:val="006E60B8"/>
    <w:rsid w:val="00795D5D"/>
    <w:rsid w:val="007A3D6E"/>
    <w:rsid w:val="007D7395"/>
    <w:rsid w:val="00802F48"/>
    <w:rsid w:val="008B0E68"/>
    <w:rsid w:val="009547CD"/>
    <w:rsid w:val="00C35873"/>
    <w:rsid w:val="00CD3371"/>
    <w:rsid w:val="00D321F6"/>
    <w:rsid w:val="00DA326F"/>
    <w:rsid w:val="00E80F14"/>
    <w:rsid w:val="00F20543"/>
    <w:rsid w:val="00F70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D5D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6E60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E60B8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6E60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E60B8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E60B8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60B8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</Words>
  <Characters>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馬公湖西家庭福利服務中心簡介</dc:title>
  <dc:subject/>
  <dc:creator>user01</dc:creator>
  <cp:keywords/>
  <dc:description/>
  <cp:lastModifiedBy>user</cp:lastModifiedBy>
  <cp:revision>2</cp:revision>
  <dcterms:created xsi:type="dcterms:W3CDTF">2015-11-03T01:57:00Z</dcterms:created>
  <dcterms:modified xsi:type="dcterms:W3CDTF">2015-11-03T01:57:00Z</dcterms:modified>
</cp:coreProperties>
</file>