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625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/>
          <w:sz w:val="4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14.7pt;margin-top:-27.25pt;width:85.15pt;height:33.15pt;z-index:-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">
            <v:textbox>
              <w:txbxContent>
                <w:p w:rsidR="00D81625" w:rsidRDefault="00D81625" w:rsidP="00BB7004">
                  <w:pPr>
                    <w:jc w:val="center"/>
                    <w:rPr>
                      <w:rFonts w:eastAsia="標楷體"/>
                      <w:b/>
                      <w:sz w:val="28"/>
                    </w:rPr>
                  </w:pPr>
                  <w:r>
                    <w:rPr>
                      <w:rFonts w:eastAsia="標楷體" w:hint="eastAsia"/>
                      <w:b/>
                      <w:sz w:val="28"/>
                    </w:rPr>
                    <w:t>附件二</w:t>
                  </w:r>
                  <w:r>
                    <w:rPr>
                      <w:rFonts w:eastAsia="標楷體"/>
                      <w:b/>
                      <w:sz w:val="28"/>
                    </w:rPr>
                    <w:t>-1</w:t>
                  </w:r>
                </w:p>
              </w:txbxContent>
            </v:textbox>
          </v:shape>
        </w:pict>
      </w:r>
      <w:r w:rsidRPr="00425A3E">
        <w:rPr>
          <w:rFonts w:ascii="標楷體" w:eastAsia="標楷體" w:hAnsi="標楷體" w:hint="eastAsia"/>
          <w:b/>
          <w:sz w:val="40"/>
        </w:rPr>
        <w:t>執行人員名冊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6"/>
        <w:gridCol w:w="1484"/>
        <w:gridCol w:w="1701"/>
        <w:gridCol w:w="2023"/>
        <w:gridCol w:w="1407"/>
        <w:gridCol w:w="1408"/>
        <w:gridCol w:w="1688"/>
      </w:tblGrid>
      <w:tr w:rsidR="00D81625" w:rsidRPr="00537CD8" w:rsidTr="00BB7004">
        <w:trPr>
          <w:trHeight w:val="711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 w:hint="eastAsia"/>
                <w:sz w:val="28"/>
                <w:szCs w:val="28"/>
              </w:rPr>
              <w:t>身分證號碼</w:t>
            </w: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1625" w:rsidRPr="00537CD8" w:rsidTr="00BB7004">
        <w:trPr>
          <w:trHeight w:val="840"/>
          <w:jc w:val="center"/>
        </w:trPr>
        <w:tc>
          <w:tcPr>
            <w:tcW w:w="496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7CD8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1484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:rsidR="00D81625" w:rsidRPr="00537CD8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81625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/>
          <w:sz w:val="40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/>
          <w:sz w:val="40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3" o:spid="_x0000_s1027" type="#_x0000_t75" style="position:absolute;left:0;text-align:left;margin-left:276.1pt;margin-top:12.95pt;width:223.5pt;height:61.5pt;z-index:-251658240;visibility:visible">
            <v:imagedata r:id="rId6" o:title=""/>
          </v:shape>
        </w:pict>
      </w: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sz w:val="28"/>
        </w:rPr>
      </w:pP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/>
          <w:sz w:val="40"/>
        </w:rPr>
      </w:pPr>
      <w:r>
        <w:rPr>
          <w:noProof/>
        </w:rPr>
        <w:pict>
          <v:shape id="文字方塊 1" o:spid="_x0000_s1028" type="#_x0000_t202" style="position:absolute;left:0;text-align:left;margin-left:410.35pt;margin-top:-40.4pt;width:90pt;height:45pt;z-index:-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">
            <v:textbox>
              <w:txbxContent>
                <w:p w:rsidR="00D81625" w:rsidRDefault="00D81625" w:rsidP="00BB7004">
                  <w:pPr>
                    <w:jc w:val="center"/>
                    <w:rPr>
                      <w:rFonts w:eastAsia="標楷體"/>
                      <w:b/>
                      <w:sz w:val="28"/>
                    </w:rPr>
                  </w:pPr>
                  <w:r>
                    <w:rPr>
                      <w:rFonts w:eastAsia="標楷體" w:hint="eastAsia"/>
                      <w:b/>
                      <w:sz w:val="28"/>
                    </w:rPr>
                    <w:t>附件二</w:t>
                  </w:r>
                  <w:r>
                    <w:rPr>
                      <w:rFonts w:eastAsia="標楷體"/>
                      <w:b/>
                      <w:sz w:val="28"/>
                    </w:rPr>
                    <w:t>-2</w:t>
                  </w:r>
                </w:p>
              </w:txbxContent>
            </v:textbox>
          </v:shape>
        </w:pict>
      </w:r>
      <w:r w:rsidRPr="00425A3E">
        <w:rPr>
          <w:rFonts w:ascii="標楷體" w:eastAsia="標楷體" w:hAnsi="標楷體" w:hint="eastAsia"/>
          <w:b/>
          <w:sz w:val="40"/>
        </w:rPr>
        <w:t>執行人員身分證正反面影本</w:t>
      </w:r>
    </w:p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Cs/>
          <w:sz w:val="28"/>
          <w:shd w:val="pct15" w:color="auto" w:fill="FFFFFF"/>
        </w:rPr>
      </w:pPr>
      <w:r w:rsidRPr="00425A3E">
        <w:rPr>
          <w:rFonts w:ascii="標楷體" w:eastAsia="標楷體" w:hAnsi="標楷體" w:hint="eastAsia"/>
          <w:bCs/>
          <w:sz w:val="28"/>
          <w:shd w:val="pct15" w:color="auto" w:fill="FFFFFF"/>
        </w:rPr>
        <w:t>（請加蓋或加填”</w:t>
      </w:r>
      <w:r w:rsidRPr="00425A3E">
        <w:rPr>
          <w:rFonts w:ascii="標楷體" w:eastAsia="標楷體" w:hAnsi="標楷體" w:hint="eastAsia"/>
          <w:b/>
          <w:sz w:val="28"/>
          <w:shd w:val="pct15" w:color="auto" w:fill="FFFFFF"/>
        </w:rPr>
        <w:t>與正本相符無誤</w:t>
      </w:r>
      <w:r w:rsidRPr="00425A3E">
        <w:rPr>
          <w:rFonts w:ascii="標楷體" w:eastAsia="標楷體" w:hAnsi="標楷體" w:hint="eastAsia"/>
          <w:bCs/>
          <w:sz w:val="28"/>
          <w:shd w:val="pct15" w:color="auto" w:fill="FFFFFF"/>
        </w:rPr>
        <w:t>”戳章或簽字）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7"/>
        <w:gridCol w:w="4848"/>
      </w:tblGrid>
      <w:tr w:rsidR="00D81625" w:rsidRPr="00EA2FDF" w:rsidTr="003F5B9D">
        <w:tc>
          <w:tcPr>
            <w:tcW w:w="4847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身分證正面影本</w:t>
            </w: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</w:tc>
        <w:tc>
          <w:tcPr>
            <w:tcW w:w="4848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身分證反面影本</w:t>
            </w:r>
          </w:p>
        </w:tc>
      </w:tr>
      <w:tr w:rsidR="00D81625" w:rsidRPr="00EA2FDF" w:rsidTr="003F5B9D">
        <w:tc>
          <w:tcPr>
            <w:tcW w:w="4847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身分證正面影本</w:t>
            </w: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</w:tc>
        <w:tc>
          <w:tcPr>
            <w:tcW w:w="4848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身分證反面影本</w:t>
            </w:r>
          </w:p>
        </w:tc>
      </w:tr>
      <w:tr w:rsidR="00D81625" w:rsidRPr="00EA2FDF" w:rsidTr="003F5B9D">
        <w:tc>
          <w:tcPr>
            <w:tcW w:w="4847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身分證正面影本</w:t>
            </w: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</w:tc>
        <w:tc>
          <w:tcPr>
            <w:tcW w:w="4848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身分證反面影本</w:t>
            </w:r>
          </w:p>
        </w:tc>
      </w:tr>
      <w:tr w:rsidR="00D81625" w:rsidRPr="00EA2FDF" w:rsidTr="003F5B9D">
        <w:tc>
          <w:tcPr>
            <w:tcW w:w="4847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身分證正面影本</w:t>
            </w: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</w:tc>
        <w:tc>
          <w:tcPr>
            <w:tcW w:w="4848" w:type="dxa"/>
          </w:tcPr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</w:p>
          <w:p w:rsidR="00D81625" w:rsidRPr="00EA2FDF" w:rsidRDefault="00D81625" w:rsidP="00BB7004">
            <w:pPr>
              <w:pStyle w:val="BodyText"/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hd w:val="pct15" w:color="auto" w:fill="FFFFFF"/>
              </w:rPr>
            </w:pPr>
            <w:r w:rsidRPr="00EA2FDF">
              <w:rPr>
                <w:rFonts w:ascii="標楷體" w:eastAsia="標楷體" w:hAnsi="標楷體" w:hint="eastAsia"/>
                <w:bCs/>
                <w:sz w:val="28"/>
                <w:shd w:val="pct15" w:color="auto" w:fill="FFFFFF"/>
              </w:rPr>
              <w:t>身分證反面影本</w:t>
            </w:r>
          </w:p>
        </w:tc>
      </w:tr>
    </w:tbl>
    <w:p w:rsidR="00D81625" w:rsidRPr="00425A3E" w:rsidRDefault="00D81625" w:rsidP="00BB7004">
      <w:pPr>
        <w:pStyle w:val="BodyText"/>
        <w:spacing w:line="420" w:lineRule="exact"/>
        <w:jc w:val="center"/>
        <w:rPr>
          <w:rFonts w:ascii="標楷體" w:eastAsia="標楷體" w:hAnsi="標楷體"/>
          <w:bCs/>
          <w:sz w:val="28"/>
          <w:shd w:val="pct15" w:color="auto" w:fill="FFFFFF"/>
        </w:rPr>
      </w:pPr>
    </w:p>
    <w:p w:rsidR="00D81625" w:rsidRDefault="00D81625" w:rsidP="00BB7004">
      <w:pPr>
        <w:jc w:val="center"/>
      </w:pPr>
      <w:bookmarkStart w:id="0" w:name="_GoBack"/>
      <w:bookmarkEnd w:id="0"/>
      <w:r>
        <w:rPr>
          <w:noProof/>
        </w:rPr>
        <w:pict>
          <v:shape id="圖片 4" o:spid="_x0000_s1029" type="#_x0000_t75" style="position:absolute;left:0;text-align:left;margin-left:275.7pt;margin-top:30.45pt;width:223.5pt;height:61.5pt;z-index:-251657216;visibility:visible">
            <v:imagedata r:id="rId6" o:title=""/>
          </v:shape>
        </w:pict>
      </w:r>
    </w:p>
    <w:sectPr w:rsidR="00D81625" w:rsidSect="00BB7004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625" w:rsidRDefault="00D81625" w:rsidP="005020A3">
      <w:r>
        <w:separator/>
      </w:r>
    </w:p>
  </w:endnote>
  <w:endnote w:type="continuationSeparator" w:id="0">
    <w:p w:rsidR="00D81625" w:rsidRDefault="00D81625" w:rsidP="00502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625" w:rsidRDefault="00D81625" w:rsidP="005020A3">
      <w:r>
        <w:separator/>
      </w:r>
    </w:p>
  </w:footnote>
  <w:footnote w:type="continuationSeparator" w:id="0">
    <w:p w:rsidR="00D81625" w:rsidRDefault="00D81625" w:rsidP="00502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5" w:rsidRDefault="00D816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5" w:rsidRDefault="00D816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25" w:rsidRDefault="00D8162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7004"/>
    <w:rsid w:val="00025650"/>
    <w:rsid w:val="00150657"/>
    <w:rsid w:val="0029359C"/>
    <w:rsid w:val="003F5B9D"/>
    <w:rsid w:val="00425A3E"/>
    <w:rsid w:val="005020A3"/>
    <w:rsid w:val="00537CD8"/>
    <w:rsid w:val="005C3873"/>
    <w:rsid w:val="009F3F4A"/>
    <w:rsid w:val="00AB7582"/>
    <w:rsid w:val="00BB7004"/>
    <w:rsid w:val="00C66A52"/>
    <w:rsid w:val="00D81625"/>
    <w:rsid w:val="00EA2FDF"/>
    <w:rsid w:val="00EE1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04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BB700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B7004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5020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020A3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020A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020A3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020A3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20A3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43</Words>
  <Characters>246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執行人員名冊</dc:title>
  <dc:subject/>
  <dc:creator>郭庭羽</dc:creator>
  <cp:keywords/>
  <dc:description/>
  <cp:lastModifiedBy>user</cp:lastModifiedBy>
  <cp:revision>2</cp:revision>
  <cp:lastPrinted>2019-01-23T07:59:00Z</cp:lastPrinted>
  <dcterms:created xsi:type="dcterms:W3CDTF">2019-01-28T05:47:00Z</dcterms:created>
  <dcterms:modified xsi:type="dcterms:W3CDTF">2019-01-28T05:47:00Z</dcterms:modified>
</cp:coreProperties>
</file>