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BA" w:rsidRDefault="00D552BA" w:rsidP="006B6EC6">
      <w:pPr>
        <w:pStyle w:val="BodyText"/>
        <w:spacing w:line="420" w:lineRule="exact"/>
        <w:rPr>
          <w:rFonts w:ascii="標楷體" w:eastAsia="標楷體" w:hAnsi="標楷體"/>
          <w:sz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16.65pt;margin-top:-29.15pt;width:144.7pt;height:27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">
            <v:textbox>
              <w:txbxContent>
                <w:p w:rsidR="00D552BA" w:rsidRPr="0088311F" w:rsidRDefault="00D552BA" w:rsidP="006B6EC6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參考</w:t>
                  </w:r>
                  <w:r w:rsidRPr="0088311F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範例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、表</w:t>
                  </w:r>
                  <w:r>
                    <w:rPr>
                      <w:rFonts w:ascii="標楷體" w:eastAsia="標楷體" w:hAnsi="標楷體"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sz w:val="28"/>
        </w:rPr>
        <w:t>4-A</w:t>
      </w:r>
      <w:r>
        <w:rPr>
          <w:rFonts w:ascii="標楷體" w:eastAsia="標楷體" w:hAnsi="標楷體" w:hint="eastAsia"/>
          <w:sz w:val="28"/>
        </w:rPr>
        <w:t>表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限受保育主管機關委託辦理保育事項者及救傷中心填寫，其餘使用</w:t>
      </w:r>
      <w:r>
        <w:rPr>
          <w:rFonts w:ascii="標楷體" w:eastAsia="標楷體" w:hAnsi="標楷體"/>
          <w:sz w:val="28"/>
        </w:rPr>
        <w:t>B</w:t>
      </w:r>
      <w:r>
        <w:rPr>
          <w:rFonts w:ascii="標楷體" w:eastAsia="標楷體" w:hAnsi="標楷體" w:hint="eastAsia"/>
          <w:sz w:val="28"/>
        </w:rPr>
        <w:t>表</w:t>
      </w:r>
    </w:p>
    <w:p w:rsidR="00D552BA" w:rsidRDefault="00D552BA" w:rsidP="006B6EC6">
      <w:pPr>
        <w:jc w:val="center"/>
        <w:rPr>
          <w:rFonts w:ascii="標楷體" w:eastAsia="標楷體" w:hAnsi="標楷體"/>
          <w:spacing w:val="-20"/>
          <w:sz w:val="36"/>
        </w:rPr>
      </w:pPr>
      <w:r w:rsidRPr="00425A3E">
        <w:rPr>
          <w:rFonts w:ascii="標楷體" w:eastAsia="標楷體" w:hAnsi="標楷體"/>
          <w:spacing w:val="-20"/>
          <w:sz w:val="36"/>
        </w:rPr>
        <w:t>______</w:t>
      </w:r>
      <w:r w:rsidRPr="00425A3E">
        <w:rPr>
          <w:rFonts w:ascii="標楷體" w:eastAsia="標楷體" w:hAnsi="標楷體" w:hint="eastAsia"/>
          <w:spacing w:val="-20"/>
          <w:sz w:val="36"/>
        </w:rPr>
        <w:t>縣（市）</w:t>
      </w:r>
      <w:r>
        <w:rPr>
          <w:rFonts w:ascii="標楷體" w:eastAsia="標楷體" w:hAnsi="標楷體" w:hint="eastAsia"/>
          <w:spacing w:val="-20"/>
          <w:sz w:val="36"/>
        </w:rPr>
        <w:t>經救傷、收容之野生動物釋放資料卡</w:t>
      </w:r>
    </w:p>
    <w:p w:rsidR="00D552BA" w:rsidRPr="00425A3E" w:rsidRDefault="00D552BA" w:rsidP="006B6EC6">
      <w:pPr>
        <w:ind w:firstLineChars="2300" w:firstLine="5520"/>
        <w:jc w:val="both"/>
        <w:rPr>
          <w:rFonts w:ascii="標楷體" w:eastAsia="標楷體" w:hAnsi="標楷體"/>
        </w:rPr>
      </w:pPr>
      <w:r w:rsidRPr="00425A3E">
        <w:rPr>
          <w:rFonts w:ascii="標楷體" w:eastAsia="標楷體" w:hAnsi="標楷體" w:hint="eastAsia"/>
        </w:rPr>
        <w:t>申請日期：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年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月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01"/>
        <w:gridCol w:w="2451"/>
        <w:gridCol w:w="2451"/>
        <w:gridCol w:w="2451"/>
      </w:tblGrid>
      <w:tr w:rsidR="00D552BA" w:rsidRPr="00EA2FDF" w:rsidTr="009D48F6">
        <w:trPr>
          <w:trHeight w:val="484"/>
        </w:trPr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釋放單位名稱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聯絡人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連絡電話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住址</w:t>
            </w:r>
          </w:p>
        </w:tc>
      </w:tr>
      <w:tr w:rsidR="00D552BA" w:rsidRPr="00EA2FDF" w:rsidTr="009D48F6"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rPr>
          <w:trHeight w:val="449"/>
        </w:trPr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委託單位名稱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聯絡人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連絡電話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住址</w:t>
            </w:r>
          </w:p>
        </w:tc>
      </w:tr>
      <w:tr w:rsidR="00D552BA" w:rsidRPr="00EA2FDF" w:rsidTr="009D48F6"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計畫名稱</w:t>
            </w:r>
          </w:p>
        </w:tc>
        <w:tc>
          <w:tcPr>
            <w:tcW w:w="2451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核准</w:t>
            </w: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文號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c>
          <w:tcPr>
            <w:tcW w:w="2502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釋放動物種類</w:t>
            </w: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/>
                <w:spacing w:val="-20"/>
                <w:szCs w:val="24"/>
              </w:rPr>
              <w:t>(</w:t>
            </w: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中文及學名</w:t>
            </w:r>
            <w:r w:rsidRPr="00EA2FDF">
              <w:rPr>
                <w:rFonts w:ascii="標楷體" w:eastAsia="標楷體" w:hAnsi="標楷體"/>
                <w:spacing w:val="-20"/>
                <w:szCs w:val="24"/>
              </w:rPr>
              <w:t>)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數量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釋放地點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釋放時間</w:t>
            </w:r>
          </w:p>
        </w:tc>
      </w:tr>
      <w:tr w:rsidR="00D552BA" w:rsidRPr="00EA2FDF" w:rsidTr="009D48F6">
        <w:trPr>
          <w:trHeight w:val="628"/>
        </w:trPr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rPr>
          <w:trHeight w:val="386"/>
        </w:trPr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受傷、收容動物發現日期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地點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來源</w:t>
            </w: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傷病或檢疫情形</w:t>
            </w:r>
          </w:p>
        </w:tc>
      </w:tr>
      <w:tr w:rsidR="00D552BA" w:rsidRPr="00EA2FDF" w:rsidTr="009D48F6">
        <w:tc>
          <w:tcPr>
            <w:tcW w:w="2502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51" w:type="dxa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rPr>
          <w:trHeight w:val="462"/>
        </w:trPr>
        <w:tc>
          <w:tcPr>
            <w:tcW w:w="4953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救傷、收容過程簡述</w:t>
            </w:r>
          </w:p>
        </w:tc>
        <w:tc>
          <w:tcPr>
            <w:tcW w:w="4902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釋放原因</w:t>
            </w:r>
          </w:p>
        </w:tc>
      </w:tr>
      <w:tr w:rsidR="00D552BA" w:rsidRPr="00EA2FDF" w:rsidTr="009D48F6">
        <w:tc>
          <w:tcPr>
            <w:tcW w:w="4953" w:type="dxa"/>
            <w:gridSpan w:val="2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4902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c>
          <w:tcPr>
            <w:tcW w:w="9855" w:type="dxa"/>
            <w:gridSpan w:val="4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備註</w:t>
            </w:r>
          </w:p>
        </w:tc>
      </w:tr>
      <w:tr w:rsidR="00D552BA" w:rsidRPr="00EA2FDF" w:rsidTr="009D48F6">
        <w:trPr>
          <w:trHeight w:val="634"/>
        </w:trPr>
        <w:tc>
          <w:tcPr>
            <w:tcW w:w="9855" w:type="dxa"/>
            <w:gridSpan w:val="4"/>
            <w:vAlign w:val="center"/>
          </w:tcPr>
          <w:p w:rsidR="00D552BA" w:rsidRPr="00B6678F" w:rsidRDefault="00D552BA" w:rsidP="009D48F6">
            <w:pPr>
              <w:rPr>
                <w:rFonts w:ascii="新細明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D552BA" w:rsidRPr="00EA2FDF" w:rsidTr="009D48F6">
        <w:trPr>
          <w:trHeight w:val="454"/>
        </w:trPr>
        <w:tc>
          <w:tcPr>
            <w:tcW w:w="4953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單位主管簽章</w:t>
            </w:r>
          </w:p>
        </w:tc>
        <w:tc>
          <w:tcPr>
            <w:tcW w:w="4902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EA2FDF">
              <w:rPr>
                <w:rFonts w:ascii="標楷體" w:eastAsia="標楷體" w:hAnsi="標楷體" w:hint="eastAsia"/>
                <w:spacing w:val="-20"/>
                <w:szCs w:val="24"/>
              </w:rPr>
              <w:t>承辦人員簽章</w:t>
            </w:r>
          </w:p>
        </w:tc>
      </w:tr>
      <w:tr w:rsidR="00D552BA" w:rsidRPr="00EA2FDF" w:rsidTr="009D48F6">
        <w:tc>
          <w:tcPr>
            <w:tcW w:w="4953" w:type="dxa"/>
            <w:gridSpan w:val="2"/>
            <w:vAlign w:val="center"/>
          </w:tcPr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4902" w:type="dxa"/>
            <w:gridSpan w:val="2"/>
            <w:vAlign w:val="center"/>
          </w:tcPr>
          <w:p w:rsidR="00D552BA" w:rsidRPr="00EA2FDF" w:rsidRDefault="00D552BA" w:rsidP="009D48F6">
            <w:pPr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</w:tbl>
    <w:p w:rsidR="00D552BA" w:rsidRPr="000E0784" w:rsidRDefault="00D552BA" w:rsidP="006B6EC6">
      <w:pPr>
        <w:rPr>
          <w:rFonts w:ascii="標楷體" w:eastAsia="標楷體" w:hAnsi="標楷體"/>
          <w:spacing w:val="-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margin-left:286.95pt;margin-top:34.3pt;width:223.5pt;height:61.5pt;z-index:-251659776;visibility:visible;mso-position-horizontal-relative:text;mso-position-vertical-relative:text">
            <v:imagedata r:id="rId7" o:title=""/>
          </v:shape>
        </w:pict>
      </w:r>
      <w:r>
        <w:rPr>
          <w:rFonts w:ascii="標楷體" w:eastAsia="標楷體" w:hAnsi="標楷體" w:hint="eastAsia"/>
          <w:spacing w:val="-20"/>
        </w:rPr>
        <w:t>備註</w:t>
      </w:r>
      <w:r>
        <w:rPr>
          <w:rFonts w:ascii="新細明體" w:hAnsi="新細明體" w:hint="eastAsia"/>
          <w:spacing w:val="-20"/>
        </w:rPr>
        <w:t>：</w:t>
      </w:r>
      <w:r>
        <w:rPr>
          <w:rFonts w:ascii="標楷體" w:eastAsia="標楷體" w:hAnsi="標楷體" w:hint="eastAsia"/>
          <w:spacing w:val="-20"/>
        </w:rPr>
        <w:t>請於釋放後</w:t>
      </w:r>
      <w:r>
        <w:rPr>
          <w:rFonts w:ascii="標楷體" w:eastAsia="標楷體" w:hAnsi="標楷體"/>
          <w:spacing w:val="-20"/>
        </w:rPr>
        <w:t>7</w:t>
      </w:r>
      <w:r>
        <w:rPr>
          <w:rFonts w:ascii="標楷體" w:eastAsia="標楷體" w:hAnsi="標楷體" w:hint="eastAsia"/>
          <w:spacing w:val="-20"/>
        </w:rPr>
        <w:t>日內，檢附保育主管機關同意釋放證明文件影本、釋放動物之實體照片與獸醫師診斷書影本各乙份，隨同本資料卡函送釋放地保育主管機關備查。</w:t>
      </w:r>
    </w:p>
    <w:p w:rsidR="00D552BA" w:rsidRPr="00697C4A" w:rsidRDefault="00D552BA" w:rsidP="006B6EC6">
      <w:pPr>
        <w:pStyle w:val="BodyText"/>
        <w:spacing w:line="420" w:lineRule="exact"/>
        <w:rPr>
          <w:rFonts w:ascii="標楷體" w:eastAsia="標楷體" w:hAnsi="標楷體"/>
          <w:sz w:val="28"/>
        </w:rPr>
      </w:pPr>
    </w:p>
    <w:p w:rsidR="00D552BA" w:rsidRPr="00425A3E" w:rsidRDefault="00D552BA" w:rsidP="006B6EC6">
      <w:pPr>
        <w:pStyle w:val="BodyText"/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  <w:t>4-B</w:t>
      </w:r>
      <w:r>
        <w:rPr>
          <w:rFonts w:ascii="標楷體" w:eastAsia="標楷體" w:hAnsi="標楷體" w:hint="eastAsia"/>
          <w:sz w:val="28"/>
        </w:rPr>
        <w:t>表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限一般飼養者使用</w:t>
      </w:r>
    </w:p>
    <w:p w:rsidR="00D552BA" w:rsidRPr="00425A3E" w:rsidRDefault="00D552BA" w:rsidP="006B6EC6">
      <w:pPr>
        <w:jc w:val="center"/>
        <w:rPr>
          <w:rFonts w:ascii="標楷體" w:eastAsia="標楷體" w:hAnsi="標楷體"/>
          <w:spacing w:val="-20"/>
          <w:sz w:val="36"/>
        </w:rPr>
      </w:pPr>
      <w:r w:rsidRPr="00425A3E">
        <w:rPr>
          <w:rFonts w:ascii="標楷體" w:eastAsia="標楷體" w:hAnsi="標楷體"/>
          <w:spacing w:val="-20"/>
          <w:sz w:val="36"/>
        </w:rPr>
        <w:t>______</w:t>
      </w:r>
      <w:r w:rsidRPr="00425A3E">
        <w:rPr>
          <w:rFonts w:ascii="標楷體" w:eastAsia="標楷體" w:hAnsi="標楷體" w:hint="eastAsia"/>
          <w:spacing w:val="-20"/>
          <w:sz w:val="36"/>
        </w:rPr>
        <w:t>縣（市）野生動物釋放申請書</w:t>
      </w:r>
    </w:p>
    <w:p w:rsidR="00D552BA" w:rsidRPr="00425A3E" w:rsidRDefault="00D552BA" w:rsidP="006B6EC6">
      <w:pPr>
        <w:rPr>
          <w:rFonts w:ascii="標楷體" w:eastAsia="標楷體" w:hAnsi="標楷體" w:cs="Arial"/>
        </w:rPr>
      </w:pPr>
    </w:p>
    <w:p w:rsidR="00D552BA" w:rsidRPr="00425A3E" w:rsidRDefault="00D552BA" w:rsidP="006B6EC6">
      <w:pPr>
        <w:ind w:firstLineChars="2300" w:firstLine="5520"/>
        <w:jc w:val="both"/>
        <w:rPr>
          <w:rFonts w:ascii="標楷體" w:eastAsia="標楷體" w:hAnsi="標楷體"/>
        </w:rPr>
      </w:pPr>
      <w:r w:rsidRPr="00425A3E">
        <w:rPr>
          <w:rFonts w:ascii="標楷體" w:eastAsia="標楷體" w:hAnsi="標楷體" w:hint="eastAsia"/>
        </w:rPr>
        <w:t>申請日期：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年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月</w:t>
      </w:r>
      <w:r w:rsidRPr="00425A3E">
        <w:rPr>
          <w:rFonts w:ascii="標楷體" w:eastAsia="標楷體" w:hAnsi="標楷體"/>
        </w:rPr>
        <w:t>____</w:t>
      </w:r>
      <w:r w:rsidRPr="00425A3E">
        <w:rPr>
          <w:rFonts w:ascii="標楷體" w:eastAsia="標楷體" w:hAnsi="標楷體" w:hint="eastAsia"/>
        </w:rPr>
        <w:t>日</w:t>
      </w:r>
    </w:p>
    <w:tbl>
      <w:tblPr>
        <w:tblW w:w="8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20"/>
        <w:gridCol w:w="540"/>
        <w:gridCol w:w="2204"/>
        <w:gridCol w:w="676"/>
        <w:gridCol w:w="541"/>
        <w:gridCol w:w="365"/>
        <w:gridCol w:w="2782"/>
      </w:tblGrid>
      <w:tr w:rsidR="00D552BA" w:rsidRPr="00425A3E" w:rsidTr="009D48F6">
        <w:trPr>
          <w:trHeight w:val="46"/>
          <w:jc w:val="center"/>
        </w:trPr>
        <w:tc>
          <w:tcPr>
            <w:tcW w:w="1620" w:type="dxa"/>
          </w:tcPr>
          <w:p w:rsidR="00D552BA" w:rsidRPr="00425A3E" w:rsidRDefault="00D552BA" w:rsidP="009D48F6">
            <w:pPr>
              <w:ind w:firstLineChars="100" w:firstLine="240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請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420" w:type="dxa"/>
            <w:gridSpan w:val="3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出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生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日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期</w:t>
            </w:r>
          </w:p>
        </w:tc>
        <w:tc>
          <w:tcPr>
            <w:tcW w:w="3688" w:type="dxa"/>
            <w:gridSpan w:val="3"/>
          </w:tcPr>
          <w:p w:rsidR="00D552BA" w:rsidRPr="00425A3E" w:rsidRDefault="00D552BA" w:rsidP="009D48F6">
            <w:pPr>
              <w:ind w:firstLineChars="200" w:firstLine="480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身分證統一編號</w:t>
            </w:r>
          </w:p>
        </w:tc>
      </w:tr>
      <w:tr w:rsidR="00D552BA" w:rsidRPr="00425A3E" w:rsidTr="009D48F6">
        <w:trPr>
          <w:trHeight w:val="491"/>
          <w:jc w:val="center"/>
        </w:trPr>
        <w:tc>
          <w:tcPr>
            <w:tcW w:w="1620" w:type="dxa"/>
            <w:vAlign w:val="center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民國</w:t>
            </w:r>
            <w:r w:rsidRPr="00425A3E">
              <w:rPr>
                <w:rFonts w:ascii="標楷體" w:eastAsia="標楷體" w:hAnsi="標楷體"/>
              </w:rPr>
              <w:t>____</w:t>
            </w:r>
            <w:r w:rsidRPr="00425A3E">
              <w:rPr>
                <w:rFonts w:ascii="標楷體" w:eastAsia="標楷體" w:hAnsi="標楷體" w:hint="eastAsia"/>
              </w:rPr>
              <w:t>年</w:t>
            </w:r>
            <w:r w:rsidRPr="00425A3E">
              <w:rPr>
                <w:rFonts w:ascii="標楷體" w:eastAsia="標楷體" w:hAnsi="標楷體"/>
              </w:rPr>
              <w:t>____</w:t>
            </w:r>
            <w:r w:rsidRPr="00425A3E">
              <w:rPr>
                <w:rFonts w:ascii="標楷體" w:eastAsia="標楷體" w:hAnsi="標楷體" w:hint="eastAsia"/>
              </w:rPr>
              <w:t>月</w:t>
            </w:r>
            <w:r w:rsidRPr="00425A3E">
              <w:rPr>
                <w:rFonts w:ascii="標楷體" w:eastAsia="標楷體" w:hAnsi="標楷體"/>
              </w:rPr>
              <w:t>____</w:t>
            </w:r>
            <w:r w:rsidRPr="00425A3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688" w:type="dxa"/>
            <w:gridSpan w:val="3"/>
            <w:vAlign w:val="center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cantSplit/>
          <w:trHeight w:val="685"/>
          <w:jc w:val="center"/>
        </w:trPr>
        <w:tc>
          <w:tcPr>
            <w:tcW w:w="1620" w:type="dxa"/>
            <w:vAlign w:val="center"/>
          </w:tcPr>
          <w:p w:rsidR="00D552BA" w:rsidRPr="00425A3E" w:rsidRDefault="00D552BA" w:rsidP="009D48F6">
            <w:pPr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3961" w:type="dxa"/>
            <w:gridSpan w:val="4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  <w:tc>
          <w:tcPr>
            <w:tcW w:w="365" w:type="dxa"/>
            <w:vMerge w:val="restart"/>
            <w:vAlign w:val="center"/>
          </w:tcPr>
          <w:p w:rsidR="00D552BA" w:rsidRPr="00425A3E" w:rsidRDefault="00D552BA" w:rsidP="009D48F6">
            <w:pPr>
              <w:jc w:val="both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電</w:t>
            </w:r>
          </w:p>
          <w:p w:rsidR="00D552BA" w:rsidRPr="00425A3E" w:rsidRDefault="00D552BA" w:rsidP="009D48F6">
            <w:pPr>
              <w:jc w:val="both"/>
              <w:rPr>
                <w:rFonts w:ascii="標楷體" w:eastAsia="標楷體" w:hAnsi="標楷體"/>
              </w:rPr>
            </w:pPr>
          </w:p>
          <w:p w:rsidR="00D552BA" w:rsidRPr="00425A3E" w:rsidRDefault="00D552BA" w:rsidP="009D48F6">
            <w:pPr>
              <w:jc w:val="both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782" w:type="dxa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cantSplit/>
          <w:trHeight w:val="685"/>
          <w:jc w:val="center"/>
        </w:trPr>
        <w:tc>
          <w:tcPr>
            <w:tcW w:w="1620" w:type="dxa"/>
            <w:vAlign w:val="center"/>
          </w:tcPr>
          <w:p w:rsidR="00D552BA" w:rsidRPr="00425A3E" w:rsidRDefault="00D552BA" w:rsidP="009D48F6">
            <w:pPr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3961" w:type="dxa"/>
            <w:gridSpan w:val="4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  <w:tc>
          <w:tcPr>
            <w:tcW w:w="365" w:type="dxa"/>
            <w:vMerge/>
            <w:vAlign w:val="center"/>
          </w:tcPr>
          <w:p w:rsidR="00D552BA" w:rsidRPr="00425A3E" w:rsidRDefault="00D552BA" w:rsidP="009D48F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82" w:type="dxa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cantSplit/>
          <w:trHeight w:val="46"/>
          <w:jc w:val="center"/>
        </w:trPr>
        <w:tc>
          <w:tcPr>
            <w:tcW w:w="4364" w:type="dxa"/>
            <w:gridSpan w:val="3"/>
          </w:tcPr>
          <w:p w:rsidR="00D552BA" w:rsidRPr="00425A3E" w:rsidRDefault="00D552BA" w:rsidP="009D48F6">
            <w:pPr>
              <w:ind w:firstLineChars="100" w:firstLine="240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釋放動物種類（中文及學名）</w:t>
            </w:r>
          </w:p>
        </w:tc>
        <w:tc>
          <w:tcPr>
            <w:tcW w:w="4364" w:type="dxa"/>
            <w:gridSpan w:val="4"/>
          </w:tcPr>
          <w:p w:rsidR="00D552BA" w:rsidRPr="00425A3E" w:rsidRDefault="00D552BA" w:rsidP="009D48F6">
            <w:pPr>
              <w:ind w:firstLineChars="200" w:firstLine="48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數</w:t>
            </w:r>
            <w:r w:rsidRPr="00425A3E">
              <w:rPr>
                <w:rFonts w:ascii="標楷體" w:eastAsia="標楷體" w:hAnsi="標楷體"/>
              </w:rPr>
              <w:t xml:space="preserve">      </w:t>
            </w:r>
            <w:r w:rsidRPr="00425A3E">
              <w:rPr>
                <w:rFonts w:ascii="標楷體" w:eastAsia="標楷體" w:hAnsi="標楷體" w:hint="eastAsia"/>
              </w:rPr>
              <w:t>量</w:t>
            </w:r>
          </w:p>
        </w:tc>
      </w:tr>
      <w:tr w:rsidR="00D552BA" w:rsidRPr="00425A3E" w:rsidTr="009D48F6">
        <w:trPr>
          <w:cantSplit/>
          <w:trHeight w:val="845"/>
          <w:jc w:val="center"/>
        </w:trPr>
        <w:tc>
          <w:tcPr>
            <w:tcW w:w="4364" w:type="dxa"/>
            <w:gridSpan w:val="3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4" w:type="dxa"/>
            <w:gridSpan w:val="4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cantSplit/>
          <w:trHeight w:val="170"/>
          <w:jc w:val="center"/>
        </w:trPr>
        <w:tc>
          <w:tcPr>
            <w:tcW w:w="4364" w:type="dxa"/>
            <w:gridSpan w:val="3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釋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放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地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點</w:t>
            </w:r>
          </w:p>
        </w:tc>
        <w:tc>
          <w:tcPr>
            <w:tcW w:w="4364" w:type="dxa"/>
            <w:gridSpan w:val="4"/>
          </w:tcPr>
          <w:p w:rsidR="00D552BA" w:rsidRPr="00425A3E" w:rsidRDefault="00D552BA" w:rsidP="009D48F6">
            <w:pPr>
              <w:ind w:firstLineChars="200" w:firstLine="48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釋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放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時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間</w:t>
            </w:r>
          </w:p>
        </w:tc>
      </w:tr>
      <w:tr w:rsidR="00D552BA" w:rsidRPr="00425A3E" w:rsidTr="009D48F6">
        <w:trPr>
          <w:cantSplit/>
          <w:trHeight w:val="692"/>
          <w:jc w:val="center"/>
        </w:trPr>
        <w:tc>
          <w:tcPr>
            <w:tcW w:w="4364" w:type="dxa"/>
            <w:gridSpan w:val="3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4" w:type="dxa"/>
            <w:gridSpan w:val="4"/>
          </w:tcPr>
          <w:p w:rsidR="00D552BA" w:rsidRPr="00425A3E" w:rsidRDefault="00D552BA" w:rsidP="009D48F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trHeight w:val="776"/>
          <w:jc w:val="center"/>
        </w:trPr>
        <w:tc>
          <w:tcPr>
            <w:tcW w:w="2160" w:type="dxa"/>
            <w:gridSpan w:val="2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動物來源</w:t>
            </w:r>
          </w:p>
        </w:tc>
        <w:tc>
          <w:tcPr>
            <w:tcW w:w="6568" w:type="dxa"/>
            <w:gridSpan w:val="5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trHeight w:val="776"/>
          <w:jc w:val="center"/>
        </w:trPr>
        <w:tc>
          <w:tcPr>
            <w:tcW w:w="2160" w:type="dxa"/>
            <w:gridSpan w:val="2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飼養原因</w:t>
            </w:r>
          </w:p>
        </w:tc>
        <w:tc>
          <w:tcPr>
            <w:tcW w:w="6568" w:type="dxa"/>
            <w:gridSpan w:val="5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trHeight w:val="776"/>
          <w:jc w:val="center"/>
        </w:trPr>
        <w:tc>
          <w:tcPr>
            <w:tcW w:w="2160" w:type="dxa"/>
            <w:gridSpan w:val="2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飼養經過及期間</w:t>
            </w:r>
          </w:p>
        </w:tc>
        <w:tc>
          <w:tcPr>
            <w:tcW w:w="6568" w:type="dxa"/>
            <w:gridSpan w:val="5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trHeight w:val="776"/>
          <w:jc w:val="center"/>
        </w:trPr>
        <w:tc>
          <w:tcPr>
            <w:tcW w:w="2160" w:type="dxa"/>
            <w:gridSpan w:val="2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釋放原因</w:t>
            </w:r>
          </w:p>
        </w:tc>
        <w:tc>
          <w:tcPr>
            <w:tcW w:w="6568" w:type="dxa"/>
            <w:gridSpan w:val="5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trHeight w:val="776"/>
          <w:jc w:val="center"/>
        </w:trPr>
        <w:tc>
          <w:tcPr>
            <w:tcW w:w="2160" w:type="dxa"/>
            <w:gridSpan w:val="2"/>
            <w:vAlign w:val="center"/>
          </w:tcPr>
          <w:p w:rsidR="00D552BA" w:rsidRPr="00425A3E" w:rsidRDefault="00D552BA" w:rsidP="009D48F6">
            <w:pPr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健康狀況</w:t>
            </w:r>
          </w:p>
        </w:tc>
        <w:tc>
          <w:tcPr>
            <w:tcW w:w="6568" w:type="dxa"/>
            <w:gridSpan w:val="5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</w:p>
        </w:tc>
      </w:tr>
      <w:tr w:rsidR="00D552BA" w:rsidRPr="00425A3E" w:rsidTr="009D48F6">
        <w:trPr>
          <w:cantSplit/>
          <w:trHeight w:val="117"/>
          <w:jc w:val="center"/>
        </w:trPr>
        <w:tc>
          <w:tcPr>
            <w:tcW w:w="8728" w:type="dxa"/>
            <w:gridSpan w:val="7"/>
          </w:tcPr>
          <w:p w:rsidR="00D552BA" w:rsidRPr="00425A3E" w:rsidRDefault="00D552BA" w:rsidP="009D48F6">
            <w:p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應檢附資料（檢附者請打ˇ）</w:t>
            </w:r>
          </w:p>
          <w:p w:rsidR="00D552BA" w:rsidRPr="00425A3E" w:rsidRDefault="00D552BA" w:rsidP="006B6EC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1.</w:t>
            </w:r>
            <w:r w:rsidRPr="00425A3E">
              <w:rPr>
                <w:rFonts w:ascii="標楷體" w:eastAsia="標楷體" w:hAnsi="標楷體" w:hint="eastAsia"/>
              </w:rPr>
              <w:t>釋放動物之彩色照片及合法來源證明文件</w:t>
            </w:r>
          </w:p>
          <w:p w:rsidR="00D552BA" w:rsidRPr="00425A3E" w:rsidRDefault="00D552BA" w:rsidP="006B6EC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2.</w:t>
            </w:r>
            <w:r w:rsidRPr="00425A3E">
              <w:rPr>
                <w:rFonts w:ascii="標楷體" w:eastAsia="標楷體" w:hAnsi="標楷體" w:hint="eastAsia"/>
              </w:rPr>
              <w:t>釋放動物之食性及自然棲息環境</w:t>
            </w:r>
          </w:p>
          <w:p w:rsidR="00D552BA" w:rsidRPr="00425A3E" w:rsidRDefault="00D552BA" w:rsidP="006B6EC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3.</w:t>
            </w:r>
            <w:r w:rsidRPr="00425A3E">
              <w:rPr>
                <w:rFonts w:ascii="標楷體" w:eastAsia="標楷體" w:hAnsi="標楷體" w:hint="eastAsia"/>
              </w:rPr>
              <w:t>釋放地生態環境影響分析</w:t>
            </w:r>
          </w:p>
          <w:p w:rsidR="00D552BA" w:rsidRPr="00425A3E" w:rsidRDefault="00D552BA" w:rsidP="006B6EC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4.</w:t>
            </w:r>
            <w:r w:rsidRPr="00425A3E">
              <w:rPr>
                <w:rFonts w:ascii="標楷體" w:eastAsia="標楷體" w:hAnsi="標楷體" w:hint="eastAsia"/>
              </w:rPr>
              <w:t>預防及緊急措施</w:t>
            </w:r>
          </w:p>
          <w:p w:rsidR="00D552BA" w:rsidRPr="00425A3E" w:rsidRDefault="00D552BA" w:rsidP="006B6EC6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5.</w:t>
            </w:r>
            <w:r w:rsidRPr="00425A3E">
              <w:rPr>
                <w:rFonts w:ascii="標楷體" w:eastAsia="標楷體" w:hAnsi="標楷體" w:hint="eastAsia"/>
              </w:rPr>
              <w:t>其他</w:t>
            </w:r>
            <w:r w:rsidRPr="00425A3E">
              <w:rPr>
                <w:rFonts w:ascii="標楷體" w:eastAsia="標楷體" w:hAnsi="標楷體"/>
              </w:rPr>
              <w:t>_____________________________________________________</w:t>
            </w:r>
          </w:p>
          <w:p w:rsidR="00D552BA" w:rsidRPr="00425A3E" w:rsidRDefault="00D552BA" w:rsidP="009D48F6">
            <w:pPr>
              <w:ind w:left="120"/>
              <w:rPr>
                <w:rFonts w:ascii="標楷體" w:eastAsia="標楷體" w:hAnsi="標楷體"/>
              </w:rPr>
            </w:pPr>
          </w:p>
          <w:p w:rsidR="00D552BA" w:rsidRPr="00425A3E" w:rsidRDefault="00D552BA" w:rsidP="009D48F6">
            <w:pPr>
              <w:ind w:left="480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申請人簽名</w:t>
            </w:r>
            <w:r w:rsidRPr="00425A3E">
              <w:rPr>
                <w:rFonts w:ascii="標楷體" w:eastAsia="標楷體" w:hAnsi="標楷體"/>
              </w:rPr>
              <w:t xml:space="preserve"> ____________</w:t>
            </w:r>
          </w:p>
          <w:p w:rsidR="00D552BA" w:rsidRPr="00425A3E" w:rsidRDefault="00D552BA" w:rsidP="009D48F6">
            <w:pPr>
              <w:ind w:left="120"/>
              <w:rPr>
                <w:rFonts w:ascii="標楷體" w:eastAsia="標楷體" w:hAnsi="標楷體"/>
              </w:rPr>
            </w:pPr>
          </w:p>
        </w:tc>
      </w:tr>
    </w:tbl>
    <w:p w:rsidR="00D552BA" w:rsidRPr="00425A3E" w:rsidRDefault="00D552BA" w:rsidP="006B6EC6">
      <w:pPr>
        <w:pStyle w:val="BodyText"/>
        <w:spacing w:line="420" w:lineRule="exact"/>
        <w:ind w:leftChars="150" w:left="667" w:hangingChars="128" w:hanging="307"/>
        <w:rPr>
          <w:rFonts w:ascii="標楷體" w:eastAsia="標楷體" w:hAnsi="標楷體"/>
          <w:sz w:val="28"/>
        </w:rPr>
      </w:pPr>
      <w:r>
        <w:rPr>
          <w:noProof/>
        </w:rPr>
        <w:pict>
          <v:shape id="圖片 3" o:spid="_x0000_s1028" type="#_x0000_t75" style="position:absolute;left:0;text-align:left;margin-left:292pt;margin-top:20.5pt;width:223.5pt;height:61.5pt;z-index:-251658752;visibility:visible;mso-position-horizontal-relative:text;mso-position-vertical-relative:text">
            <v:imagedata r:id="rId7" o:title=""/>
          </v:shape>
        </w:pict>
      </w:r>
    </w:p>
    <w:p w:rsidR="00D552BA" w:rsidRDefault="00D552BA" w:rsidP="006B6EC6">
      <w:bookmarkStart w:id="0" w:name="_GoBack"/>
      <w:bookmarkEnd w:id="0"/>
    </w:p>
    <w:sectPr w:rsidR="00D552BA" w:rsidSect="004C52C3">
      <w:headerReference w:type="even" r:id="rId8"/>
      <w:headerReference w:type="default" r:id="rId9"/>
      <w:headerReference w:type="first" r:id="rId10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2BA" w:rsidRDefault="00D552BA" w:rsidP="004C52C3">
      <w:r>
        <w:separator/>
      </w:r>
    </w:p>
  </w:endnote>
  <w:endnote w:type="continuationSeparator" w:id="0">
    <w:p w:rsidR="00D552BA" w:rsidRDefault="00D552BA" w:rsidP="004C5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2BA" w:rsidRDefault="00D552BA" w:rsidP="004C52C3">
      <w:r>
        <w:separator/>
      </w:r>
    </w:p>
  </w:footnote>
  <w:footnote w:type="continuationSeparator" w:id="0">
    <w:p w:rsidR="00D552BA" w:rsidRDefault="00D552BA" w:rsidP="004C5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BA" w:rsidRDefault="00D552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BA" w:rsidRDefault="00D552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BA" w:rsidRDefault="00D552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60865"/>
    <w:multiLevelType w:val="hybridMultilevel"/>
    <w:tmpl w:val="ECD0A770"/>
    <w:lvl w:ilvl="0" w:tplc="BB02CCD0">
      <w:start w:val="3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6EC6"/>
    <w:rsid w:val="000E0784"/>
    <w:rsid w:val="002319D9"/>
    <w:rsid w:val="00425A3E"/>
    <w:rsid w:val="004C52C3"/>
    <w:rsid w:val="004F6410"/>
    <w:rsid w:val="00697C4A"/>
    <w:rsid w:val="006B6EC6"/>
    <w:rsid w:val="006F5997"/>
    <w:rsid w:val="00740867"/>
    <w:rsid w:val="0088311F"/>
    <w:rsid w:val="00935400"/>
    <w:rsid w:val="009D48F6"/>
    <w:rsid w:val="00B6678F"/>
    <w:rsid w:val="00BA2547"/>
    <w:rsid w:val="00D552BA"/>
    <w:rsid w:val="00D940F7"/>
    <w:rsid w:val="00EA2FDF"/>
    <w:rsid w:val="00F6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EC6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6B6EC6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B6EC6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4C52C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C52C3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C52C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C52C3"/>
    <w:rPr>
      <w:rFonts w:ascii="Times New Roman" w:eastAsia="新細明體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C52C3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C52C3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107</Words>
  <Characters>616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4-A表 限受保育主管機關委託辦理保育事項者及救傷中心填寫，其餘使用B表</dc:title>
  <dc:subject/>
  <dc:creator>郭庭羽</dc:creator>
  <cp:keywords/>
  <dc:description/>
  <cp:lastModifiedBy>user</cp:lastModifiedBy>
  <cp:revision>2</cp:revision>
  <cp:lastPrinted>2019-01-24T04:07:00Z</cp:lastPrinted>
  <dcterms:created xsi:type="dcterms:W3CDTF">2019-01-28T05:51:00Z</dcterms:created>
  <dcterms:modified xsi:type="dcterms:W3CDTF">2019-01-28T05:51:00Z</dcterms:modified>
</cp:coreProperties>
</file>